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C30" w:rsidRPr="009113A5" w:rsidRDefault="004C1C30" w:rsidP="008871CA">
      <w:pPr>
        <w:jc w:val="right"/>
        <w:rPr>
          <w:sz w:val="26"/>
          <w:szCs w:val="26"/>
        </w:rPr>
      </w:pPr>
    </w:p>
    <w:p w:rsidR="004C1C30" w:rsidRPr="009113A5" w:rsidRDefault="004C1C30" w:rsidP="00477453">
      <w:pPr>
        <w:jc w:val="center"/>
        <w:rPr>
          <w:b/>
          <w:sz w:val="26"/>
          <w:szCs w:val="26"/>
        </w:rPr>
      </w:pPr>
      <w:r w:rsidRPr="009113A5">
        <w:rPr>
          <w:b/>
          <w:sz w:val="26"/>
          <w:szCs w:val="26"/>
        </w:rPr>
        <w:t>Инструкция</w:t>
      </w:r>
    </w:p>
    <w:p w:rsidR="004C1C30" w:rsidRPr="009113A5" w:rsidRDefault="004C1C30" w:rsidP="00477453">
      <w:pPr>
        <w:jc w:val="center"/>
        <w:rPr>
          <w:b/>
          <w:sz w:val="26"/>
          <w:szCs w:val="26"/>
        </w:rPr>
      </w:pPr>
      <w:r w:rsidRPr="009113A5">
        <w:rPr>
          <w:b/>
          <w:sz w:val="26"/>
          <w:szCs w:val="26"/>
        </w:rPr>
        <w:t xml:space="preserve"> для слушателей по работе в системе дистанционного обучения</w:t>
      </w:r>
    </w:p>
    <w:p w:rsidR="004C1C30" w:rsidRPr="009113A5" w:rsidRDefault="004C1C30" w:rsidP="009113A5">
      <w:pPr>
        <w:rPr>
          <w:b/>
          <w:sz w:val="26"/>
          <w:szCs w:val="26"/>
        </w:rPr>
      </w:pPr>
    </w:p>
    <w:p w:rsidR="004C1C30" w:rsidRPr="009113A5" w:rsidRDefault="004C1C30" w:rsidP="00477453">
      <w:pPr>
        <w:jc w:val="center"/>
        <w:rPr>
          <w:b/>
          <w:sz w:val="26"/>
          <w:szCs w:val="26"/>
        </w:rPr>
      </w:pPr>
    </w:p>
    <w:p w:rsidR="004C1C30" w:rsidRPr="009113A5" w:rsidRDefault="004C1C30" w:rsidP="009113A5">
      <w:pPr>
        <w:spacing w:after="160" w:line="259" w:lineRule="auto"/>
        <w:jc w:val="center"/>
        <w:rPr>
          <w:b/>
          <w:sz w:val="26"/>
          <w:szCs w:val="26"/>
          <w:lang w:eastAsia="en-US"/>
        </w:rPr>
      </w:pPr>
      <w:r w:rsidRPr="009113A5">
        <w:rPr>
          <w:b/>
          <w:sz w:val="26"/>
          <w:szCs w:val="26"/>
          <w:lang w:eastAsia="en-US"/>
        </w:rPr>
        <w:t>Введение</w:t>
      </w:r>
    </w:p>
    <w:p w:rsidR="004C1C30" w:rsidRPr="009113A5" w:rsidRDefault="004C1C30" w:rsidP="009113A5">
      <w:pPr>
        <w:ind w:firstLine="567"/>
        <w:jc w:val="both"/>
        <w:rPr>
          <w:sz w:val="26"/>
          <w:szCs w:val="26"/>
          <w:lang w:eastAsia="en-US"/>
        </w:rPr>
      </w:pPr>
      <w:r w:rsidRPr="009113A5">
        <w:rPr>
          <w:sz w:val="26"/>
          <w:szCs w:val="26"/>
          <w:lang w:eastAsia="en-US"/>
        </w:rPr>
        <w:t xml:space="preserve">В ГБУДПО «НПЦ «Уралмедсоцэкономпроблем» системой дистанционного обучения является </w:t>
      </w:r>
      <w:r w:rsidRPr="009113A5">
        <w:rPr>
          <w:sz w:val="26"/>
          <w:szCs w:val="26"/>
          <w:lang w:val="en-US" w:eastAsia="en-US"/>
        </w:rPr>
        <w:t>iSpring</w:t>
      </w:r>
      <w:r w:rsidRPr="009113A5">
        <w:rPr>
          <w:sz w:val="26"/>
          <w:szCs w:val="26"/>
          <w:lang w:eastAsia="en-US"/>
        </w:rPr>
        <w:t xml:space="preserve"> </w:t>
      </w:r>
      <w:r w:rsidRPr="009113A5">
        <w:rPr>
          <w:sz w:val="26"/>
          <w:szCs w:val="26"/>
          <w:lang w:val="en-US" w:eastAsia="en-US"/>
        </w:rPr>
        <w:t>Online</w:t>
      </w:r>
      <w:r w:rsidRPr="009113A5">
        <w:rPr>
          <w:sz w:val="26"/>
          <w:szCs w:val="26"/>
          <w:lang w:eastAsia="en-US"/>
        </w:rPr>
        <w:t xml:space="preserve">, соответствующая </w:t>
      </w:r>
      <w:r w:rsidRPr="009113A5">
        <w:rPr>
          <w:bCs/>
          <w:sz w:val="26"/>
          <w:szCs w:val="26"/>
        </w:rPr>
        <w:t>международным стандартам электронного обучения</w:t>
      </w:r>
      <w:r w:rsidRPr="009113A5">
        <w:rPr>
          <w:sz w:val="26"/>
          <w:szCs w:val="26"/>
          <w:lang w:eastAsia="en-US"/>
        </w:rPr>
        <w:t>.</w:t>
      </w:r>
    </w:p>
    <w:p w:rsidR="004C1C30" w:rsidRPr="009113A5" w:rsidRDefault="004C1C30" w:rsidP="009113A5">
      <w:pPr>
        <w:shd w:val="clear" w:color="auto" w:fill="FAFAFA"/>
        <w:ind w:firstLine="567"/>
        <w:jc w:val="both"/>
        <w:outlineLvl w:val="2"/>
        <w:rPr>
          <w:sz w:val="26"/>
          <w:szCs w:val="26"/>
          <w:shd w:val="clear" w:color="auto" w:fill="FAFAFA"/>
          <w:lang w:eastAsia="en-US"/>
        </w:rPr>
      </w:pPr>
      <w:r w:rsidRPr="009113A5">
        <w:rPr>
          <w:sz w:val="26"/>
          <w:szCs w:val="26"/>
        </w:rPr>
        <w:t xml:space="preserve">Инструменты iSpring поддерживают современные стандарты электронного обучения: SCORM 1.2 и SCORM 2004. </w:t>
      </w:r>
      <w:r w:rsidRPr="009113A5">
        <w:rPr>
          <w:sz w:val="26"/>
          <w:szCs w:val="26"/>
          <w:shd w:val="clear" w:color="auto" w:fill="FAFAFA"/>
          <w:lang w:eastAsia="en-US"/>
        </w:rPr>
        <w:t>Данные хранятся на серверах в России и находятся под надежной защитой благодаря внутренней системе резервного копирования.</w:t>
      </w:r>
    </w:p>
    <w:p w:rsidR="004C1C30" w:rsidRPr="009113A5" w:rsidRDefault="004C1C30" w:rsidP="009113A5">
      <w:pPr>
        <w:shd w:val="clear" w:color="auto" w:fill="FAFAFA"/>
        <w:ind w:firstLine="567"/>
        <w:jc w:val="both"/>
        <w:outlineLvl w:val="2"/>
        <w:rPr>
          <w:sz w:val="26"/>
          <w:szCs w:val="26"/>
          <w:shd w:val="clear" w:color="auto" w:fill="F5F5F7"/>
          <w:lang w:eastAsia="en-US"/>
        </w:rPr>
      </w:pPr>
      <w:r w:rsidRPr="009113A5">
        <w:rPr>
          <w:sz w:val="26"/>
          <w:szCs w:val="26"/>
          <w:shd w:val="clear" w:color="auto" w:fill="FFFFFF"/>
          <w:lang w:eastAsia="en-US"/>
        </w:rPr>
        <w:t xml:space="preserve">Слушатели могут проходить обучение с любых устройств: компьютеров, ноутбуков, планшетов и телефонов. С приложением для iPad и Android </w:t>
      </w:r>
      <w:r w:rsidRPr="009113A5">
        <w:rPr>
          <w:sz w:val="26"/>
          <w:szCs w:val="26"/>
          <w:shd w:val="clear" w:color="auto" w:fill="F5F5F7"/>
          <w:lang w:eastAsia="en-US"/>
        </w:rPr>
        <w:t xml:space="preserve">доступ к учебным материалам возможен </w:t>
      </w:r>
      <w:r w:rsidRPr="009113A5">
        <w:rPr>
          <w:sz w:val="26"/>
          <w:szCs w:val="26"/>
          <w:shd w:val="clear" w:color="auto" w:fill="FFFFFF"/>
          <w:lang w:eastAsia="en-US"/>
        </w:rPr>
        <w:t xml:space="preserve">без интернета, </w:t>
      </w:r>
      <w:r w:rsidRPr="009113A5">
        <w:rPr>
          <w:sz w:val="26"/>
          <w:szCs w:val="26"/>
          <w:shd w:val="clear" w:color="auto" w:fill="F5F5F7"/>
          <w:lang w:eastAsia="en-US"/>
        </w:rPr>
        <w:t>например, в самолете или поезде.</w:t>
      </w:r>
    </w:p>
    <w:p w:rsidR="004C1C30" w:rsidRPr="009113A5" w:rsidRDefault="004C1C30" w:rsidP="009113A5">
      <w:pPr>
        <w:shd w:val="clear" w:color="auto" w:fill="FAFAFA"/>
        <w:ind w:firstLine="567"/>
        <w:jc w:val="both"/>
        <w:outlineLvl w:val="2"/>
        <w:rPr>
          <w:sz w:val="26"/>
          <w:szCs w:val="26"/>
        </w:rPr>
      </w:pPr>
      <w:r w:rsidRPr="009113A5">
        <w:rPr>
          <w:sz w:val="26"/>
          <w:szCs w:val="26"/>
          <w:lang w:eastAsia="en-US"/>
        </w:rPr>
        <w:t xml:space="preserve">Слушатели осваивают программы повышения квалификации и профессиональной переподготовки путем изучения учебных материалов: видеолекций, лекций-презентаций, видеоконференций, собеседований в режиме </w:t>
      </w:r>
      <w:r w:rsidRPr="009113A5">
        <w:rPr>
          <w:sz w:val="26"/>
          <w:szCs w:val="26"/>
          <w:lang w:val="en-US" w:eastAsia="en-US"/>
        </w:rPr>
        <w:t>chat</w:t>
      </w:r>
      <w:r w:rsidRPr="009113A5">
        <w:rPr>
          <w:sz w:val="26"/>
          <w:szCs w:val="26"/>
          <w:lang w:eastAsia="en-US"/>
        </w:rPr>
        <w:t>, диалоговых тренажеров, учебных и учебно-методических электронных пособий при удаленной поддержке преподавателей.</w:t>
      </w:r>
    </w:p>
    <w:p w:rsidR="004C1C30" w:rsidRPr="009113A5" w:rsidRDefault="004C1C30" w:rsidP="009113A5">
      <w:pPr>
        <w:jc w:val="both"/>
        <w:rPr>
          <w:i/>
          <w:sz w:val="26"/>
          <w:szCs w:val="26"/>
          <w:lang w:eastAsia="en-US"/>
        </w:rPr>
      </w:pPr>
      <w:r w:rsidRPr="00360404">
        <w:rPr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4pt;height:24pt;visibility:visible">
            <v:imagedata r:id="rId7" o:title=""/>
          </v:shape>
        </w:pict>
      </w:r>
      <w:r w:rsidRPr="009113A5">
        <w:rPr>
          <w:b/>
          <w:sz w:val="26"/>
          <w:szCs w:val="26"/>
          <w:lang w:eastAsia="en-US"/>
        </w:rPr>
        <w:t xml:space="preserve"> </w:t>
      </w:r>
      <w:r w:rsidRPr="009113A5">
        <w:rPr>
          <w:i/>
          <w:sz w:val="26"/>
          <w:szCs w:val="26"/>
          <w:lang w:eastAsia="en-US"/>
        </w:rPr>
        <w:t xml:space="preserve">Все учебные и методические материалы Учреждения передаются в личное пользование слушателям без права их тиражирования или передачи третьим лицам и организациям! </w:t>
      </w:r>
    </w:p>
    <w:p w:rsidR="004C1C30" w:rsidRPr="009113A5" w:rsidRDefault="004C1C30" w:rsidP="009113A5">
      <w:pPr>
        <w:jc w:val="both"/>
        <w:rPr>
          <w:b/>
          <w:sz w:val="28"/>
          <w:szCs w:val="28"/>
          <w:lang w:eastAsia="en-US"/>
        </w:rPr>
      </w:pPr>
    </w:p>
    <w:p w:rsidR="004C1C30" w:rsidRPr="009113A5" w:rsidRDefault="004C1C30" w:rsidP="009113A5">
      <w:pPr>
        <w:jc w:val="center"/>
        <w:rPr>
          <w:b/>
          <w:sz w:val="26"/>
          <w:szCs w:val="26"/>
          <w:lang w:eastAsia="en-US"/>
        </w:rPr>
      </w:pPr>
      <w:r w:rsidRPr="009113A5">
        <w:rPr>
          <w:b/>
          <w:sz w:val="26"/>
          <w:szCs w:val="26"/>
          <w:lang w:eastAsia="en-US"/>
        </w:rPr>
        <w:t>Регистрация пользователей и их аутентификация</w:t>
      </w:r>
    </w:p>
    <w:p w:rsidR="004C1C30" w:rsidRPr="009113A5" w:rsidRDefault="004C1C30" w:rsidP="009113A5">
      <w:pPr>
        <w:jc w:val="center"/>
        <w:rPr>
          <w:b/>
          <w:sz w:val="26"/>
          <w:szCs w:val="26"/>
          <w:lang w:eastAsia="en-US"/>
        </w:rPr>
      </w:pPr>
    </w:p>
    <w:p w:rsidR="004C1C30" w:rsidRPr="009113A5" w:rsidRDefault="004C1C30" w:rsidP="009113A5">
      <w:pPr>
        <w:ind w:firstLine="567"/>
        <w:jc w:val="both"/>
        <w:rPr>
          <w:b/>
          <w:sz w:val="26"/>
          <w:szCs w:val="26"/>
          <w:lang w:eastAsia="en-US"/>
        </w:rPr>
      </w:pPr>
      <w:r w:rsidRPr="009113A5">
        <w:rPr>
          <w:sz w:val="26"/>
          <w:szCs w:val="26"/>
          <w:lang w:eastAsia="en-US"/>
        </w:rPr>
        <w:t>1.</w:t>
      </w:r>
      <w:r w:rsidRPr="009113A5">
        <w:rPr>
          <w:b/>
          <w:sz w:val="26"/>
          <w:szCs w:val="26"/>
          <w:lang w:eastAsia="en-US"/>
        </w:rPr>
        <w:t xml:space="preserve"> </w:t>
      </w:r>
      <w:r w:rsidRPr="009113A5">
        <w:rPr>
          <w:sz w:val="26"/>
          <w:szCs w:val="26"/>
          <w:lang w:eastAsia="en-US"/>
        </w:rPr>
        <w:t>Порядок зачисления, переводов, отчисления и восстановления слушателей на обучение по дополнительным профессиональным образовательным программам с применением ДОТ определяется Уставом ГБУДПО «НПЦ «Уралмедсоцэкономпроблем».</w:t>
      </w:r>
    </w:p>
    <w:p w:rsidR="004C1C30" w:rsidRPr="009113A5" w:rsidRDefault="004C1C30" w:rsidP="009113A5">
      <w:pPr>
        <w:ind w:firstLine="567"/>
        <w:jc w:val="both"/>
        <w:rPr>
          <w:sz w:val="26"/>
          <w:szCs w:val="26"/>
          <w:lang w:eastAsia="en-US"/>
        </w:rPr>
      </w:pPr>
      <w:r w:rsidRPr="009113A5">
        <w:rPr>
          <w:sz w:val="26"/>
          <w:szCs w:val="26"/>
          <w:lang w:eastAsia="en-US"/>
        </w:rPr>
        <w:t xml:space="preserve">2. Регистрацию слушателя в системе осуществляет методист по информационному сопровождению учебного процесса ГБУДПО «НПЦ «Уралмедсоцэкономпроблем», который высылает на электронный адрес слушателя ссылку для входа в систему и информацию о логине и пароле. </w:t>
      </w:r>
    </w:p>
    <w:p w:rsidR="004C1C30" w:rsidRPr="009113A5" w:rsidRDefault="004C1C30" w:rsidP="009113A5">
      <w:pPr>
        <w:ind w:firstLine="567"/>
        <w:jc w:val="both"/>
        <w:rPr>
          <w:sz w:val="26"/>
          <w:szCs w:val="26"/>
          <w:lang w:eastAsia="en-US"/>
        </w:rPr>
      </w:pPr>
      <w:r w:rsidRPr="009113A5">
        <w:rPr>
          <w:sz w:val="26"/>
          <w:szCs w:val="26"/>
          <w:lang w:eastAsia="en-US"/>
        </w:rPr>
        <w:t>После прохождения по ссылке, полученной на электронную почту, появится окно для входа в систему, где слушатель создает свой новый пароль.</w:t>
      </w:r>
    </w:p>
    <w:p w:rsidR="004C1C30" w:rsidRPr="009113A5" w:rsidRDefault="004C1C30" w:rsidP="009113A5">
      <w:pPr>
        <w:ind w:firstLine="567"/>
        <w:jc w:val="both"/>
        <w:rPr>
          <w:sz w:val="28"/>
          <w:szCs w:val="28"/>
          <w:lang w:eastAsia="en-US"/>
        </w:rPr>
      </w:pPr>
    </w:p>
    <w:p w:rsidR="004C1C30" w:rsidRPr="009113A5" w:rsidRDefault="004C1C30" w:rsidP="009113A5">
      <w:pPr>
        <w:rPr>
          <w:b/>
          <w:sz w:val="28"/>
          <w:szCs w:val="28"/>
          <w:lang w:eastAsia="en-US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9" o:spid="_x0000_s1026" type="#_x0000_t13" style="position:absolute;margin-left:39.45pt;margin-top:69.7pt;width:66pt;height:37.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" adj="15464" fillcolor="red" strokecolor="#41719c" strokeweight="1pt"/>
        </w:pict>
      </w:r>
      <w:r>
        <w:rPr>
          <w:noProof/>
        </w:rPr>
        <w:pict>
          <v:line id="Прямая соединительная линия 8" o:spid="_x0000_s1027" style="position:absolute;z-index:251654144;visibility:visible" from="323.7pt,54.7pt" to="323.7pt,1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" strokecolor="red" strokeweight="3pt">
            <v:stroke joinstyle="miter"/>
          </v:line>
        </w:pict>
      </w:r>
      <w:r>
        <w:rPr>
          <w:noProof/>
        </w:rPr>
        <w:pict>
          <v:line id="Прямая соединительная линия 7" o:spid="_x0000_s1028" style="position:absolute;z-index:251653120;visibility:visible" from="127.2pt,179.2pt" to="323.7pt,1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" strokecolor="red" strokeweight="3pt">
            <v:stroke joinstyle="miter"/>
          </v:line>
        </w:pict>
      </w:r>
      <w:r>
        <w:rPr>
          <w:noProof/>
        </w:rPr>
        <w:pict>
          <v:line id="Прямая соединительная линия 6" o:spid="_x0000_s1029" style="position:absolute;z-index:251652096;visibility:visible" from="127.2pt,54.7pt" to="127.2pt,1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" strokecolor="red" strokeweight="3pt">
            <v:stroke joinstyle="miter"/>
          </v:line>
        </w:pict>
      </w:r>
      <w:r>
        <w:rPr>
          <w:noProof/>
        </w:rPr>
        <w:pict>
          <v:line id="Прямая соединительная линия 5" o:spid="_x0000_s1030" style="position:absolute;z-index:251651072;visibility:visible" from="127.2pt,54.7pt" to="323.7pt,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" strokecolor="red" strokeweight="3pt">
            <v:stroke joinstyle="miter"/>
          </v:line>
        </w:pict>
      </w:r>
      <w:r w:rsidRPr="00360404">
        <w:rPr>
          <w:b/>
          <w:noProof/>
          <w:sz w:val="28"/>
          <w:szCs w:val="28"/>
        </w:rPr>
        <w:pict>
          <v:shape id="Рисунок 3" o:spid="_x0000_i1026" type="#_x0000_t75" style="width:400.5pt;height:234.75pt;visibility:visible">
            <v:imagedata r:id="rId8" o:title="" cropbottom="36016f" cropright="17709f"/>
          </v:shape>
        </w:pict>
      </w:r>
    </w:p>
    <w:p w:rsidR="004C1C30" w:rsidRPr="009113A5" w:rsidRDefault="004C1C30" w:rsidP="009113A5">
      <w:pPr>
        <w:jc w:val="both"/>
        <w:rPr>
          <w:i/>
          <w:sz w:val="26"/>
          <w:szCs w:val="26"/>
          <w:lang w:eastAsia="en-US"/>
        </w:rPr>
      </w:pPr>
      <w:r w:rsidRPr="00360404">
        <w:rPr>
          <w:b/>
          <w:noProof/>
          <w:sz w:val="28"/>
          <w:szCs w:val="28"/>
        </w:rPr>
        <w:pict>
          <v:shape id="Рисунок 10" o:spid="_x0000_i1027" type="#_x0000_t75" style="width:24pt;height:24pt;visibility:visible">
            <v:imagedata r:id="rId7" o:title=""/>
          </v:shape>
        </w:pict>
      </w:r>
      <w:r w:rsidRPr="009113A5">
        <w:rPr>
          <w:i/>
          <w:sz w:val="26"/>
          <w:szCs w:val="26"/>
          <w:lang w:eastAsia="en-US"/>
        </w:rPr>
        <w:t xml:space="preserve">Пароль должен включать: не менее 6 символов, одну заглавную букву, одну цифру! Помните, что ни в коем случае нельзя сообщать свой пароль другим пользователям! </w:t>
      </w:r>
    </w:p>
    <w:p w:rsidR="004C1C30" w:rsidRPr="009113A5" w:rsidRDefault="004C1C30" w:rsidP="009113A5">
      <w:pPr>
        <w:rPr>
          <w:rFonts w:ascii="Calibri" w:hAnsi="Calibri"/>
          <w:sz w:val="26"/>
          <w:szCs w:val="26"/>
          <w:lang w:eastAsia="en-US"/>
        </w:rPr>
      </w:pPr>
    </w:p>
    <w:p w:rsidR="004C1C30" w:rsidRPr="009113A5" w:rsidRDefault="004C1C30" w:rsidP="009113A5">
      <w:pPr>
        <w:rPr>
          <w:rFonts w:ascii="Calibri" w:hAnsi="Calibri"/>
          <w:sz w:val="26"/>
          <w:szCs w:val="26"/>
          <w:lang w:eastAsia="en-US"/>
        </w:rPr>
      </w:pPr>
    </w:p>
    <w:p w:rsidR="004C1C30" w:rsidRPr="009113A5" w:rsidRDefault="004C1C30" w:rsidP="009113A5">
      <w:pPr>
        <w:jc w:val="center"/>
        <w:rPr>
          <w:b/>
          <w:sz w:val="26"/>
          <w:szCs w:val="26"/>
          <w:lang w:eastAsia="en-US"/>
        </w:rPr>
      </w:pPr>
      <w:r w:rsidRPr="009113A5">
        <w:rPr>
          <w:b/>
          <w:sz w:val="26"/>
          <w:szCs w:val="26"/>
          <w:lang w:eastAsia="en-US"/>
        </w:rPr>
        <w:t>Личный профиль пользователя</w:t>
      </w:r>
    </w:p>
    <w:p w:rsidR="004C1C30" w:rsidRPr="009113A5" w:rsidRDefault="004C1C30" w:rsidP="009113A5">
      <w:pPr>
        <w:rPr>
          <w:rFonts w:ascii="Calibri" w:hAnsi="Calibri"/>
          <w:sz w:val="26"/>
          <w:szCs w:val="26"/>
          <w:lang w:eastAsia="en-US"/>
        </w:rPr>
      </w:pPr>
    </w:p>
    <w:p w:rsidR="004C1C30" w:rsidRPr="009113A5" w:rsidRDefault="004C1C30" w:rsidP="009113A5">
      <w:pPr>
        <w:ind w:firstLine="567"/>
        <w:jc w:val="both"/>
        <w:rPr>
          <w:sz w:val="26"/>
          <w:szCs w:val="26"/>
          <w:lang w:eastAsia="en-US"/>
        </w:rPr>
      </w:pPr>
      <w:r w:rsidRPr="009113A5">
        <w:rPr>
          <w:sz w:val="26"/>
          <w:szCs w:val="26"/>
          <w:lang w:eastAsia="en-US"/>
        </w:rPr>
        <w:t>После входа в Систему слушатель попадает на свою основную пользовательскую страницу, которая состоит из двух информационных блоков.</w:t>
      </w:r>
    </w:p>
    <w:p w:rsidR="004C1C30" w:rsidRPr="009113A5" w:rsidRDefault="004C1C30" w:rsidP="009113A5">
      <w:pPr>
        <w:ind w:firstLine="567"/>
        <w:jc w:val="both"/>
        <w:rPr>
          <w:sz w:val="26"/>
          <w:szCs w:val="26"/>
          <w:lang w:eastAsia="en-US"/>
        </w:rPr>
      </w:pPr>
      <w:r w:rsidRPr="009113A5">
        <w:rPr>
          <w:sz w:val="26"/>
          <w:szCs w:val="26"/>
          <w:lang w:eastAsia="en-US"/>
        </w:rPr>
        <w:t xml:space="preserve">Выйти на личный профиль можно по клику на черный треугольник в правом верхнем углу и выбрав раздел «Мой профиль». </w:t>
      </w:r>
    </w:p>
    <w:p w:rsidR="004C1C30" w:rsidRPr="009113A5" w:rsidRDefault="004C1C30" w:rsidP="009113A5">
      <w:pPr>
        <w:jc w:val="both"/>
        <w:rPr>
          <w:sz w:val="28"/>
          <w:szCs w:val="28"/>
          <w:lang w:eastAsia="en-US"/>
        </w:rPr>
      </w:pPr>
    </w:p>
    <w:p w:rsidR="004C1C30" w:rsidRPr="009113A5" w:rsidRDefault="004C1C30" w:rsidP="009113A5">
      <w:pPr>
        <w:ind w:firstLine="567"/>
        <w:jc w:val="both"/>
        <w:rPr>
          <w:sz w:val="28"/>
          <w:szCs w:val="28"/>
          <w:lang w:eastAsia="en-US"/>
        </w:rPr>
      </w:pPr>
    </w:p>
    <w:p w:rsidR="004C1C30" w:rsidRPr="009113A5" w:rsidRDefault="004C1C30" w:rsidP="009113A5">
      <w:pPr>
        <w:ind w:left="851"/>
        <w:jc w:val="both"/>
        <w:rPr>
          <w:sz w:val="28"/>
          <w:szCs w:val="28"/>
          <w:lang w:eastAsia="en-US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1" o:spid="_x0000_s1031" type="#_x0000_t32" style="position:absolute;left:0;text-align:left;margin-left:223.2pt;margin-top:80.65pt;width:139.5pt;height:66.75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" strokecolor="red" strokeweight="1.5pt">
            <v:stroke endarrow="block" joinstyle="miter"/>
          </v:shape>
        </w:pict>
      </w:r>
      <w:r w:rsidRPr="00360404">
        <w:rPr>
          <w:noProof/>
          <w:sz w:val="28"/>
          <w:szCs w:val="28"/>
        </w:rPr>
        <w:pict>
          <v:shape id="Рисунок 20" o:spid="_x0000_i1028" type="#_x0000_t75" style="width:381pt;height:242.25pt;visibility:visible">
            <v:imagedata r:id="rId9" o:title="" cropbottom="33196f" cropright="39894f"/>
          </v:shape>
        </w:pict>
      </w:r>
    </w:p>
    <w:p w:rsidR="004C1C30" w:rsidRPr="009113A5" w:rsidRDefault="004C1C30" w:rsidP="009113A5">
      <w:pPr>
        <w:jc w:val="both"/>
        <w:rPr>
          <w:sz w:val="28"/>
          <w:szCs w:val="28"/>
          <w:lang w:eastAsia="en-US"/>
        </w:rPr>
      </w:pPr>
    </w:p>
    <w:p w:rsidR="004C1C30" w:rsidRPr="009113A5" w:rsidRDefault="004C1C30" w:rsidP="009113A5">
      <w:pPr>
        <w:ind w:firstLine="567"/>
        <w:jc w:val="both"/>
        <w:rPr>
          <w:sz w:val="26"/>
          <w:szCs w:val="26"/>
          <w:lang w:eastAsia="en-US"/>
        </w:rPr>
      </w:pPr>
      <w:r w:rsidRPr="009113A5">
        <w:rPr>
          <w:sz w:val="26"/>
          <w:szCs w:val="26"/>
          <w:lang w:eastAsia="en-US"/>
        </w:rPr>
        <w:t xml:space="preserve">Вы увидите информацию о себе в том виде, в котором она будет доступна другим пользователям системы. </w:t>
      </w:r>
    </w:p>
    <w:p w:rsidR="004C1C30" w:rsidRPr="009113A5" w:rsidRDefault="004C1C30" w:rsidP="009113A5">
      <w:pPr>
        <w:ind w:firstLine="567"/>
        <w:jc w:val="both"/>
        <w:rPr>
          <w:sz w:val="28"/>
          <w:szCs w:val="28"/>
          <w:lang w:eastAsia="en-US"/>
        </w:rPr>
      </w:pPr>
    </w:p>
    <w:p w:rsidR="004C1C30" w:rsidRPr="009113A5" w:rsidRDefault="004C1C30" w:rsidP="009113A5">
      <w:pPr>
        <w:ind w:firstLine="567"/>
        <w:jc w:val="both"/>
        <w:rPr>
          <w:sz w:val="28"/>
          <w:szCs w:val="28"/>
          <w:lang w:eastAsia="en-US"/>
        </w:rPr>
      </w:pPr>
    </w:p>
    <w:p w:rsidR="004C1C30" w:rsidRPr="009113A5" w:rsidRDefault="004C1C30" w:rsidP="009113A5">
      <w:pPr>
        <w:jc w:val="both"/>
        <w:rPr>
          <w:sz w:val="28"/>
          <w:szCs w:val="28"/>
          <w:lang w:eastAsia="en-US"/>
        </w:rPr>
      </w:pPr>
      <w:r>
        <w:rPr>
          <w:noProof/>
        </w:rPr>
        <w:pict>
          <v:shape id="Прямая со стрелкой 19" o:spid="_x0000_s1032" type="#_x0000_t32" style="position:absolute;left:0;text-align:left;margin-left:153.45pt;margin-top:183.4pt;width:67.5pt;height:42.75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" strokecolor="red" strokeweight="1.5pt">
            <v:stroke endarrow="block" joinstyle="miter"/>
          </v:shape>
        </w:pict>
      </w:r>
      <w:r>
        <w:rPr>
          <w:noProof/>
        </w:rPr>
        <w:pict>
          <v:shape id="Прямая со стрелкой 14" o:spid="_x0000_s1033" type="#_x0000_t32" style="position:absolute;left:0;text-align:left;margin-left:143.7pt;margin-top:115.15pt;width:56.25pt;height:51pt;flip:x 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" strokecolor="red" strokeweight="1.5pt">
            <v:stroke endarrow="block" joinstyle="miter"/>
          </v:shape>
        </w:pict>
      </w:r>
      <w:r w:rsidRPr="009113A5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360404">
        <w:rPr>
          <w:noProof/>
          <w:sz w:val="28"/>
          <w:szCs w:val="28"/>
        </w:rPr>
        <w:pict>
          <v:shape id="Рисунок 12" o:spid="_x0000_i1029" type="#_x0000_t75" style="width:440.25pt;height:276.75pt;visibility:visible">
            <v:imagedata r:id="rId10" o:title="" cropbottom="31909f" cropright="39999f"/>
          </v:shape>
        </w:pict>
      </w:r>
    </w:p>
    <w:p w:rsidR="004C1C30" w:rsidRPr="009113A5" w:rsidRDefault="004C1C30" w:rsidP="009113A5">
      <w:pPr>
        <w:ind w:firstLine="567"/>
        <w:jc w:val="both"/>
        <w:rPr>
          <w:sz w:val="28"/>
          <w:szCs w:val="28"/>
          <w:lang w:eastAsia="en-US"/>
        </w:rPr>
      </w:pPr>
    </w:p>
    <w:p w:rsidR="004C1C30" w:rsidRPr="009113A5" w:rsidRDefault="004C1C30" w:rsidP="009113A5">
      <w:pPr>
        <w:ind w:firstLine="567"/>
        <w:jc w:val="both"/>
        <w:rPr>
          <w:sz w:val="26"/>
          <w:szCs w:val="26"/>
          <w:lang w:eastAsia="en-US"/>
        </w:rPr>
      </w:pPr>
      <w:r w:rsidRPr="009113A5">
        <w:rPr>
          <w:sz w:val="26"/>
          <w:szCs w:val="26"/>
          <w:lang w:eastAsia="en-US"/>
        </w:rPr>
        <w:t xml:space="preserve">Слушатель может добавить свою фотографию (фотография должна быть в формате </w:t>
      </w:r>
      <w:r w:rsidRPr="009113A5">
        <w:rPr>
          <w:sz w:val="26"/>
          <w:szCs w:val="26"/>
          <w:lang w:val="en-US" w:eastAsia="en-US"/>
        </w:rPr>
        <w:t>JPG</w:t>
      </w:r>
      <w:r w:rsidRPr="009113A5">
        <w:rPr>
          <w:sz w:val="26"/>
          <w:szCs w:val="26"/>
          <w:lang w:eastAsia="en-US"/>
        </w:rPr>
        <w:t xml:space="preserve">, </w:t>
      </w:r>
      <w:r w:rsidRPr="009113A5">
        <w:rPr>
          <w:sz w:val="26"/>
          <w:szCs w:val="26"/>
          <w:lang w:val="en-US" w:eastAsia="en-US"/>
        </w:rPr>
        <w:t>PNG</w:t>
      </w:r>
      <w:r w:rsidRPr="009113A5">
        <w:rPr>
          <w:sz w:val="26"/>
          <w:szCs w:val="26"/>
          <w:lang w:eastAsia="en-US"/>
        </w:rPr>
        <w:t xml:space="preserve"> или </w:t>
      </w:r>
      <w:r w:rsidRPr="009113A5">
        <w:rPr>
          <w:sz w:val="26"/>
          <w:szCs w:val="26"/>
          <w:lang w:val="en-US" w:eastAsia="en-US"/>
        </w:rPr>
        <w:t>GIF</w:t>
      </w:r>
      <w:r w:rsidRPr="009113A5">
        <w:rPr>
          <w:sz w:val="26"/>
          <w:szCs w:val="26"/>
          <w:lang w:eastAsia="en-US"/>
        </w:rPr>
        <w:t>, размер любой из сторон должен быть от 75 до 4000 пикселей).</w:t>
      </w:r>
    </w:p>
    <w:p w:rsidR="004C1C30" w:rsidRPr="009113A5" w:rsidRDefault="004C1C30" w:rsidP="009113A5">
      <w:pPr>
        <w:ind w:firstLine="567"/>
        <w:jc w:val="both"/>
        <w:rPr>
          <w:sz w:val="26"/>
          <w:szCs w:val="26"/>
          <w:lang w:eastAsia="en-US"/>
        </w:rPr>
      </w:pPr>
      <w:r w:rsidRPr="009113A5">
        <w:rPr>
          <w:sz w:val="26"/>
          <w:szCs w:val="26"/>
          <w:lang w:eastAsia="en-US"/>
        </w:rPr>
        <w:t xml:space="preserve"> В своем профиле слушатель может изменить пароль для входа в систему дистанционного обучения. После внесения изменений необходимо нажать кнопку «Сохранить».</w:t>
      </w:r>
    </w:p>
    <w:p w:rsidR="004C1C30" w:rsidRPr="009113A5" w:rsidRDefault="004C1C30" w:rsidP="009113A5">
      <w:pPr>
        <w:ind w:firstLine="709"/>
        <w:jc w:val="both"/>
        <w:rPr>
          <w:sz w:val="26"/>
          <w:szCs w:val="26"/>
          <w:lang w:eastAsia="en-US"/>
        </w:rPr>
      </w:pPr>
      <w:r w:rsidRPr="009113A5">
        <w:rPr>
          <w:sz w:val="26"/>
          <w:szCs w:val="26"/>
          <w:lang w:eastAsia="en-US"/>
        </w:rPr>
        <w:t xml:space="preserve">После авторизации, открывается список курсов, на которые слушатель в данный момент зачислен. Список может дополняться в течение всего периода обучения слушателя. </w:t>
      </w:r>
    </w:p>
    <w:p w:rsidR="004C1C30" w:rsidRPr="009113A5" w:rsidRDefault="004C1C30" w:rsidP="009113A5">
      <w:pPr>
        <w:ind w:firstLine="709"/>
        <w:jc w:val="both"/>
        <w:rPr>
          <w:sz w:val="26"/>
          <w:szCs w:val="26"/>
          <w:lang w:eastAsia="en-US"/>
        </w:rPr>
      </w:pPr>
      <w:r w:rsidRPr="009113A5">
        <w:rPr>
          <w:sz w:val="26"/>
          <w:szCs w:val="26"/>
          <w:lang w:eastAsia="en-US"/>
        </w:rPr>
        <w:t>Для просмотра всего перечня курсов, необходимо нажать кнопку «Мои курсы», расположенную в левой части пользовательской страницы и выбрать материал, необходимый для изучения в данный момент.</w:t>
      </w:r>
    </w:p>
    <w:p w:rsidR="004C1C30" w:rsidRPr="009113A5" w:rsidRDefault="004C1C30" w:rsidP="009113A5">
      <w:pPr>
        <w:ind w:firstLine="709"/>
        <w:jc w:val="both"/>
        <w:rPr>
          <w:i/>
          <w:sz w:val="26"/>
          <w:szCs w:val="26"/>
          <w:lang w:eastAsia="en-US"/>
        </w:rPr>
      </w:pPr>
      <w:r w:rsidRPr="00360404">
        <w:rPr>
          <w:b/>
          <w:noProof/>
          <w:sz w:val="26"/>
          <w:szCs w:val="26"/>
        </w:rPr>
        <w:pict>
          <v:shape id="Рисунок 25" o:spid="_x0000_i1030" type="#_x0000_t75" style="width:24pt;height:24pt;visibility:visible">
            <v:imagedata r:id="rId7" o:title=""/>
          </v:shape>
        </w:pict>
      </w:r>
      <w:r w:rsidRPr="009113A5">
        <w:rPr>
          <w:i/>
          <w:sz w:val="26"/>
          <w:szCs w:val="26"/>
          <w:lang w:eastAsia="en-US"/>
        </w:rPr>
        <w:t xml:space="preserve">Обратите внимание, что в разделе «О программе обучения» может быть указан срок (количество дней), определенный преподавателем для изучения данного материала. После истечения данного срока, материал станет недоступен для слушателя! </w:t>
      </w:r>
    </w:p>
    <w:p w:rsidR="004C1C30" w:rsidRPr="009113A5" w:rsidRDefault="004C1C30" w:rsidP="009113A5">
      <w:pPr>
        <w:ind w:firstLine="567"/>
        <w:jc w:val="both"/>
        <w:rPr>
          <w:sz w:val="26"/>
          <w:szCs w:val="26"/>
          <w:lang w:eastAsia="en-US"/>
        </w:rPr>
      </w:pPr>
    </w:p>
    <w:p w:rsidR="004C1C30" w:rsidRPr="009113A5" w:rsidRDefault="004C1C30" w:rsidP="009113A5">
      <w:pPr>
        <w:jc w:val="both"/>
        <w:rPr>
          <w:sz w:val="28"/>
          <w:szCs w:val="28"/>
          <w:lang w:eastAsia="en-US"/>
        </w:rPr>
      </w:pPr>
      <w:r>
        <w:rPr>
          <w:noProof/>
        </w:rPr>
        <w:pict>
          <v:shape id="Прямая со стрелкой 26" o:spid="_x0000_s1034" type="#_x0000_t32" style="position:absolute;left:0;text-align:left;margin-left:185.7pt;margin-top:160.05pt;width:108pt;height:3pt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" strokecolor="red" strokeweight="1.5pt">
            <v:stroke endarrow="block" joinstyle="miter"/>
          </v:shape>
        </w:pict>
      </w:r>
      <w:r>
        <w:rPr>
          <w:noProof/>
        </w:rPr>
        <w:pict>
          <v:shape id="Прямая со стрелкой 24" o:spid="_x0000_s1035" type="#_x0000_t32" style="position:absolute;left:0;text-align:left;margin-left:45.45pt;margin-top:83.55pt;width:48.75pt;height:39pt;flip:x 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" strokecolor="red" strokeweight="1.5pt">
            <v:stroke endarrow="block" joinstyle="miter"/>
          </v:shape>
        </w:pict>
      </w:r>
      <w:r w:rsidRPr="00360404">
        <w:rPr>
          <w:noProof/>
          <w:sz w:val="28"/>
          <w:szCs w:val="28"/>
        </w:rPr>
        <w:pict>
          <v:shape id="Рисунок 23" o:spid="_x0000_i1031" type="#_x0000_t75" style="width:451.5pt;height:271.5pt;visibility:visible">
            <v:imagedata r:id="rId11" o:title="" cropbottom="32983f" cropright="39999f"/>
          </v:shape>
        </w:pict>
      </w:r>
    </w:p>
    <w:p w:rsidR="004C1C30" w:rsidRPr="009113A5" w:rsidRDefault="004C1C30" w:rsidP="009113A5">
      <w:pPr>
        <w:ind w:firstLine="567"/>
        <w:jc w:val="both"/>
        <w:rPr>
          <w:sz w:val="28"/>
          <w:szCs w:val="28"/>
          <w:lang w:eastAsia="en-US"/>
        </w:rPr>
      </w:pPr>
    </w:p>
    <w:p w:rsidR="004C1C30" w:rsidRPr="009113A5" w:rsidRDefault="004C1C30" w:rsidP="009113A5">
      <w:pPr>
        <w:ind w:firstLine="567"/>
        <w:jc w:val="both"/>
        <w:rPr>
          <w:sz w:val="26"/>
          <w:szCs w:val="26"/>
          <w:lang w:eastAsia="en-US"/>
        </w:rPr>
      </w:pPr>
      <w:r w:rsidRPr="009113A5">
        <w:rPr>
          <w:sz w:val="26"/>
          <w:szCs w:val="26"/>
          <w:lang w:eastAsia="en-US"/>
        </w:rPr>
        <w:t xml:space="preserve">Кроме просмотра структуры программы (количество и название лекций), слушателю доступна функция «Комментарии», используя которую можно направить вопросы по материалам данного курса преподавателю. </w:t>
      </w:r>
    </w:p>
    <w:p w:rsidR="004C1C30" w:rsidRPr="009113A5" w:rsidRDefault="004C1C30" w:rsidP="009113A5">
      <w:pPr>
        <w:ind w:firstLine="567"/>
        <w:jc w:val="both"/>
        <w:rPr>
          <w:sz w:val="26"/>
          <w:szCs w:val="26"/>
          <w:lang w:eastAsia="en-US"/>
        </w:rPr>
      </w:pPr>
      <w:r w:rsidRPr="009113A5">
        <w:rPr>
          <w:sz w:val="26"/>
          <w:szCs w:val="26"/>
          <w:lang w:eastAsia="en-US"/>
        </w:rPr>
        <w:t>Для просмотра информации о своей работе (какие материалы изучены, какова продолжительность их изучения, процент изученного материала, а также количество баллов, набранных при прохождении тестовых заданий), слушателю необходимо на своей пользовательской странице кликнуть на черный треугольник в верхнем правом углу и выбрать раздел «История».</w:t>
      </w:r>
    </w:p>
    <w:p w:rsidR="004C1C30" w:rsidRPr="009113A5" w:rsidRDefault="004C1C30" w:rsidP="009113A5">
      <w:pPr>
        <w:jc w:val="both"/>
        <w:rPr>
          <w:sz w:val="26"/>
          <w:szCs w:val="26"/>
          <w:lang w:eastAsia="en-US"/>
        </w:rPr>
      </w:pPr>
    </w:p>
    <w:p w:rsidR="004C1C30" w:rsidRPr="009113A5" w:rsidRDefault="004C1C30" w:rsidP="009113A5">
      <w:pPr>
        <w:jc w:val="both"/>
        <w:rPr>
          <w:sz w:val="28"/>
          <w:szCs w:val="28"/>
          <w:lang w:eastAsia="en-US"/>
        </w:rPr>
      </w:pPr>
      <w:r>
        <w:rPr>
          <w:noProof/>
        </w:rPr>
        <w:pict>
          <v:shape id="Прямая со стрелкой 11" o:spid="_x0000_s1036" type="#_x0000_t32" style="position:absolute;left:0;text-align:left;margin-left:241.2pt;margin-top:105.3pt;width:105.75pt;height:44.2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" strokecolor="red" strokeweight="2.25pt">
            <v:stroke endarrow="block" joinstyle="miter"/>
          </v:shape>
        </w:pict>
      </w:r>
      <w:r w:rsidRPr="00360404">
        <w:rPr>
          <w:noProof/>
          <w:sz w:val="28"/>
          <w:szCs w:val="28"/>
        </w:rPr>
        <w:pict>
          <v:shape id="Рисунок 4" o:spid="_x0000_i1032" type="#_x0000_t75" style="width:438.75pt;height:278.25pt;visibility:visible">
            <v:imagedata r:id="rId12" o:title="" cropbottom="30839f" cropright="39367f"/>
          </v:shape>
        </w:pict>
      </w:r>
    </w:p>
    <w:p w:rsidR="004C1C30" w:rsidRPr="009113A5" w:rsidRDefault="004C1C30" w:rsidP="009113A5">
      <w:pPr>
        <w:jc w:val="both"/>
        <w:rPr>
          <w:sz w:val="28"/>
          <w:szCs w:val="28"/>
          <w:lang w:eastAsia="en-US"/>
        </w:rPr>
      </w:pPr>
      <w:r w:rsidRPr="009113A5">
        <w:rPr>
          <w:sz w:val="28"/>
          <w:szCs w:val="28"/>
          <w:lang w:eastAsia="en-US"/>
        </w:rPr>
        <w:t xml:space="preserve">Появиться таблица с подробной информацией о работе слушателя.  </w:t>
      </w:r>
    </w:p>
    <w:p w:rsidR="004C1C30" w:rsidRPr="009113A5" w:rsidRDefault="004C1C30" w:rsidP="009113A5">
      <w:pPr>
        <w:jc w:val="both"/>
        <w:rPr>
          <w:sz w:val="28"/>
          <w:szCs w:val="28"/>
          <w:lang w:eastAsia="en-US"/>
        </w:rPr>
      </w:pPr>
    </w:p>
    <w:p w:rsidR="004C1C30" w:rsidRPr="009113A5" w:rsidRDefault="004C1C30" w:rsidP="009113A5">
      <w:pPr>
        <w:jc w:val="both"/>
        <w:rPr>
          <w:sz w:val="28"/>
          <w:szCs w:val="28"/>
          <w:lang w:eastAsia="en-US"/>
        </w:rPr>
      </w:pPr>
      <w:r w:rsidRPr="00360404">
        <w:rPr>
          <w:noProof/>
          <w:sz w:val="28"/>
          <w:szCs w:val="28"/>
        </w:rPr>
        <w:pict>
          <v:shape id="Рисунок 22" o:spid="_x0000_i1033" type="#_x0000_t75" style="width:453pt;height:283.5pt;visibility:visible">
            <v:imagedata r:id="rId13" o:title="" cropbottom="32770f" cropright="40210f"/>
          </v:shape>
        </w:pict>
      </w:r>
    </w:p>
    <w:p w:rsidR="004C1C30" w:rsidRPr="009113A5" w:rsidRDefault="004C1C30" w:rsidP="009113A5">
      <w:pPr>
        <w:jc w:val="both"/>
        <w:rPr>
          <w:i/>
          <w:sz w:val="26"/>
          <w:szCs w:val="26"/>
          <w:lang w:eastAsia="en-US"/>
        </w:rPr>
      </w:pPr>
      <w:r w:rsidRPr="00360404">
        <w:rPr>
          <w:b/>
          <w:noProof/>
          <w:sz w:val="26"/>
          <w:szCs w:val="26"/>
        </w:rPr>
        <w:pict>
          <v:shape id="Рисунок 27" o:spid="_x0000_i1034" type="#_x0000_t75" style="width:24pt;height:24pt;visibility:visible">
            <v:imagedata r:id="rId7" o:title=""/>
          </v:shape>
        </w:pict>
      </w:r>
      <w:r w:rsidRPr="009113A5">
        <w:rPr>
          <w:i/>
          <w:sz w:val="26"/>
          <w:szCs w:val="26"/>
          <w:lang w:eastAsia="en-US"/>
        </w:rPr>
        <w:t>Обратите внимание, что методистом по информационному сопровождению учебного процесса может быть установлена функция «строго последовательное изучение материала», что не позволит слушателю приступить к изучению второй лекции курса, не освоив материал первой лекции!</w:t>
      </w:r>
    </w:p>
    <w:p w:rsidR="004C1C30" w:rsidRPr="009113A5" w:rsidRDefault="004C1C30" w:rsidP="009113A5">
      <w:pPr>
        <w:jc w:val="both"/>
        <w:rPr>
          <w:i/>
          <w:sz w:val="26"/>
          <w:szCs w:val="26"/>
          <w:lang w:eastAsia="en-US"/>
        </w:rPr>
      </w:pPr>
    </w:p>
    <w:p w:rsidR="004C1C30" w:rsidRPr="009113A5" w:rsidRDefault="004C1C30" w:rsidP="009113A5">
      <w:pPr>
        <w:ind w:firstLine="567"/>
        <w:jc w:val="both"/>
        <w:rPr>
          <w:sz w:val="26"/>
          <w:szCs w:val="26"/>
          <w:lang w:eastAsia="en-US"/>
        </w:rPr>
      </w:pPr>
      <w:r w:rsidRPr="009113A5">
        <w:rPr>
          <w:sz w:val="26"/>
          <w:szCs w:val="26"/>
          <w:lang w:eastAsia="en-US"/>
        </w:rPr>
        <w:t>Информацию о предстоящих вебинарах, on-line</w:t>
      </w:r>
      <w:r w:rsidRPr="009113A5">
        <w:rPr>
          <w:rFonts w:ascii="Calibri" w:hAnsi="Calibri"/>
          <w:sz w:val="26"/>
          <w:szCs w:val="26"/>
          <w:lang w:eastAsia="en-US"/>
        </w:rPr>
        <w:t xml:space="preserve"> </w:t>
      </w:r>
      <w:r w:rsidRPr="009113A5">
        <w:rPr>
          <w:sz w:val="26"/>
          <w:szCs w:val="26"/>
          <w:lang w:eastAsia="en-US"/>
        </w:rPr>
        <w:t xml:space="preserve">лекциях, видеоконференциях, итоговом тестировании и других мероприятиях слушатель может посмотреть в разделе «Мероприятия», расположенном в левой части пользовательской страницы. </w:t>
      </w:r>
    </w:p>
    <w:p w:rsidR="004C1C30" w:rsidRPr="009113A5" w:rsidRDefault="004C1C30" w:rsidP="009113A5">
      <w:pPr>
        <w:ind w:firstLine="567"/>
        <w:jc w:val="both"/>
        <w:rPr>
          <w:sz w:val="26"/>
          <w:szCs w:val="26"/>
          <w:lang w:eastAsia="en-US"/>
        </w:rPr>
      </w:pPr>
    </w:p>
    <w:p w:rsidR="004C1C30" w:rsidRPr="009113A5" w:rsidRDefault="004C1C30" w:rsidP="009113A5">
      <w:pPr>
        <w:jc w:val="both"/>
        <w:rPr>
          <w:sz w:val="28"/>
          <w:szCs w:val="28"/>
          <w:lang w:eastAsia="en-US"/>
        </w:rPr>
      </w:pPr>
      <w:r>
        <w:rPr>
          <w:noProof/>
        </w:rPr>
        <w:pict>
          <v:shape id="Прямая со стрелкой 30" o:spid="_x0000_s1037" type="#_x0000_t32" style="position:absolute;left:0;text-align:left;margin-left:79.2pt;margin-top:88.35pt;width:93pt;height:84pt;flip:x 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" strokecolor="red" strokeweight="1.5pt">
            <v:stroke endarrow="block" joinstyle="miter"/>
          </v:shape>
        </w:pict>
      </w:r>
      <w:r w:rsidRPr="00360404">
        <w:rPr>
          <w:noProof/>
          <w:sz w:val="28"/>
          <w:szCs w:val="28"/>
        </w:rPr>
        <w:pict>
          <v:shape id="Рисунок 29" o:spid="_x0000_i1035" type="#_x0000_t75" style="width:424.5pt;height:209.25pt;visibility:visible">
            <v:imagedata r:id="rId14" o:title="" cropbottom="32553f" cropright="39894f"/>
          </v:shape>
        </w:pict>
      </w:r>
    </w:p>
    <w:p w:rsidR="004C1C30" w:rsidRPr="009113A5" w:rsidRDefault="004C1C30" w:rsidP="009113A5">
      <w:pPr>
        <w:ind w:firstLine="567"/>
        <w:jc w:val="both"/>
        <w:rPr>
          <w:sz w:val="26"/>
          <w:szCs w:val="26"/>
          <w:lang w:eastAsia="en-US"/>
        </w:rPr>
      </w:pPr>
      <w:r w:rsidRPr="009113A5">
        <w:rPr>
          <w:sz w:val="26"/>
          <w:szCs w:val="26"/>
          <w:lang w:eastAsia="en-US"/>
        </w:rPr>
        <w:t>Написать сообщение методисту по информационному сопровождению учебного процесса слушатель может в разделе «Сообщения», расположенном в левой части пользовательской страницы.</w:t>
      </w:r>
    </w:p>
    <w:p w:rsidR="004C1C30" w:rsidRPr="009113A5" w:rsidRDefault="004C1C30" w:rsidP="009113A5">
      <w:pPr>
        <w:ind w:firstLine="567"/>
        <w:jc w:val="both"/>
        <w:rPr>
          <w:sz w:val="26"/>
          <w:szCs w:val="26"/>
          <w:lang w:eastAsia="en-US"/>
        </w:rPr>
      </w:pPr>
    </w:p>
    <w:p w:rsidR="004C1C30" w:rsidRPr="009113A5" w:rsidRDefault="004C1C30" w:rsidP="009113A5">
      <w:pPr>
        <w:jc w:val="both"/>
        <w:rPr>
          <w:sz w:val="28"/>
          <w:szCs w:val="28"/>
          <w:lang w:eastAsia="en-US"/>
        </w:rPr>
      </w:pPr>
      <w:r>
        <w:rPr>
          <w:noProof/>
        </w:rPr>
        <w:pict>
          <v:shape id="Прямая со стрелкой 32" o:spid="_x0000_s1038" type="#_x0000_t32" style="position:absolute;left:0;text-align:left;margin-left:91.2pt;margin-top:146.65pt;width:133.5pt;height:64.5pt;flip:x 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" strokecolor="red" strokeweight="1.5pt">
            <v:stroke endarrow="block" joinstyle="miter"/>
          </v:shape>
        </w:pict>
      </w:r>
      <w:r w:rsidRPr="00360404">
        <w:rPr>
          <w:noProof/>
          <w:sz w:val="28"/>
          <w:szCs w:val="28"/>
        </w:rPr>
        <w:pict>
          <v:shape id="Рисунок 31" o:spid="_x0000_i1036" type="#_x0000_t75" style="width:467.25pt;height:283.5pt;visibility:visible">
            <v:imagedata r:id="rId15" o:title="" cropbottom="32770f" cropright="40315f"/>
          </v:shape>
        </w:pict>
      </w:r>
    </w:p>
    <w:p w:rsidR="004C1C30" w:rsidRPr="009113A5" w:rsidRDefault="004C1C30" w:rsidP="009113A5">
      <w:pPr>
        <w:ind w:firstLine="567"/>
        <w:jc w:val="both"/>
        <w:rPr>
          <w:sz w:val="26"/>
          <w:szCs w:val="26"/>
          <w:lang w:eastAsia="en-US"/>
        </w:rPr>
      </w:pPr>
      <w:r w:rsidRPr="009113A5">
        <w:rPr>
          <w:sz w:val="26"/>
          <w:szCs w:val="26"/>
          <w:lang w:eastAsia="en-US"/>
        </w:rPr>
        <w:t>Все уведомления о предстоящих мероприятиях, процессе обучения слушатель получает на электронную почту, а также в раздел «Уведомления», расположенный в верхнем правом углу пользовательской страницы и обозначенный колокольчиком.</w:t>
      </w:r>
    </w:p>
    <w:p w:rsidR="004C1C30" w:rsidRPr="009113A5" w:rsidRDefault="004C1C30" w:rsidP="009113A5">
      <w:pPr>
        <w:ind w:firstLine="567"/>
        <w:jc w:val="both"/>
        <w:rPr>
          <w:sz w:val="28"/>
          <w:szCs w:val="28"/>
          <w:lang w:eastAsia="en-US"/>
        </w:rPr>
      </w:pPr>
    </w:p>
    <w:p w:rsidR="004C1C30" w:rsidRPr="009113A5" w:rsidRDefault="004C1C30" w:rsidP="009113A5">
      <w:pPr>
        <w:jc w:val="both"/>
        <w:rPr>
          <w:sz w:val="28"/>
          <w:szCs w:val="28"/>
          <w:lang w:eastAsia="en-US"/>
        </w:rPr>
      </w:pPr>
      <w:r>
        <w:rPr>
          <w:noProof/>
        </w:rPr>
        <w:pict>
          <v:shape id="Прямая со стрелкой 35" o:spid="_x0000_s1039" type="#_x0000_t32" style="position:absolute;left:0;text-align:left;margin-left:317.7pt;margin-top:49.25pt;width:98.25pt;height:51.7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" strokecolor="red" strokeweight="1.5pt">
            <v:stroke endarrow="block" joinstyle="miter"/>
          </v:shape>
        </w:pict>
      </w:r>
      <w:r w:rsidRPr="00360404">
        <w:rPr>
          <w:noProof/>
          <w:sz w:val="28"/>
          <w:szCs w:val="28"/>
        </w:rPr>
        <w:pict>
          <v:shape id="Рисунок 34" o:spid="_x0000_i1037" type="#_x0000_t75" style="width:465.75pt;height:186.75pt;visibility:visible">
            <v:imagedata r:id="rId15" o:title="" cropbottom="46117f" cropright="40417f"/>
          </v:shape>
        </w:pict>
      </w:r>
    </w:p>
    <w:p w:rsidR="004C1C30" w:rsidRPr="009113A5" w:rsidRDefault="004C1C30" w:rsidP="009113A5">
      <w:pPr>
        <w:jc w:val="both"/>
        <w:rPr>
          <w:sz w:val="28"/>
          <w:szCs w:val="28"/>
          <w:lang w:eastAsia="en-US"/>
        </w:rPr>
      </w:pPr>
    </w:p>
    <w:p w:rsidR="004C1C30" w:rsidRDefault="004C1C30" w:rsidP="009113A5">
      <w:pPr>
        <w:jc w:val="center"/>
        <w:rPr>
          <w:b/>
          <w:sz w:val="26"/>
          <w:szCs w:val="26"/>
          <w:lang w:eastAsia="en-US"/>
        </w:rPr>
      </w:pPr>
      <w:r w:rsidRPr="009113A5">
        <w:rPr>
          <w:b/>
          <w:sz w:val="26"/>
          <w:szCs w:val="26"/>
          <w:lang w:eastAsia="en-US"/>
        </w:rPr>
        <w:t>Заключение</w:t>
      </w:r>
    </w:p>
    <w:p w:rsidR="004C1C30" w:rsidRPr="009113A5" w:rsidRDefault="004C1C30" w:rsidP="009113A5">
      <w:pPr>
        <w:jc w:val="center"/>
        <w:rPr>
          <w:b/>
          <w:sz w:val="26"/>
          <w:szCs w:val="26"/>
          <w:lang w:eastAsia="en-US"/>
        </w:rPr>
      </w:pPr>
    </w:p>
    <w:p w:rsidR="004C1C30" w:rsidRPr="009113A5" w:rsidRDefault="004C1C30" w:rsidP="009113A5">
      <w:pPr>
        <w:ind w:firstLine="567"/>
        <w:jc w:val="both"/>
        <w:rPr>
          <w:b/>
          <w:sz w:val="26"/>
          <w:szCs w:val="26"/>
          <w:lang w:eastAsia="en-US"/>
        </w:rPr>
      </w:pPr>
      <w:r w:rsidRPr="009113A5">
        <w:rPr>
          <w:sz w:val="26"/>
          <w:szCs w:val="26"/>
          <w:lang w:eastAsia="en-US"/>
        </w:rPr>
        <w:t>По окончании обучения слушателям предлагается ответить на вопросы «Анкеты» об удовлетворенности качеством полученного обучения, а также оставить свои отзывы о дистанционном обучении в ГБУДПО «НПЦ «Уралмедсоцэкономпроблем».</w:t>
      </w:r>
    </w:p>
    <w:sectPr w:rsidR="004C1C30" w:rsidRPr="009113A5" w:rsidSect="008871CA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C30" w:rsidRDefault="004C1C30" w:rsidP="008871CA">
      <w:r>
        <w:separator/>
      </w:r>
    </w:p>
  </w:endnote>
  <w:endnote w:type="continuationSeparator" w:id="0">
    <w:p w:rsidR="004C1C30" w:rsidRDefault="004C1C30" w:rsidP="008871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C30" w:rsidRDefault="004C1C30" w:rsidP="008871CA">
      <w:r>
        <w:separator/>
      </w:r>
    </w:p>
  </w:footnote>
  <w:footnote w:type="continuationSeparator" w:id="0">
    <w:p w:rsidR="004C1C30" w:rsidRDefault="004C1C30" w:rsidP="008871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C30" w:rsidRDefault="004C1C30">
    <w:pPr>
      <w:pStyle w:val="Header"/>
      <w:jc w:val="center"/>
    </w:pPr>
    <w:fldSimple w:instr="PAGE   \* MERGEFORMAT">
      <w:r>
        <w:rPr>
          <w:noProof/>
        </w:rPr>
        <w:t>2</w:t>
      </w:r>
    </w:fldSimple>
  </w:p>
  <w:p w:rsidR="004C1C30" w:rsidRDefault="004C1C3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C1DC6"/>
    <w:multiLevelType w:val="hybridMultilevel"/>
    <w:tmpl w:val="D5D03A0A"/>
    <w:lvl w:ilvl="0" w:tplc="B35C4768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57B782B"/>
    <w:multiLevelType w:val="hybridMultilevel"/>
    <w:tmpl w:val="C7744526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6005512"/>
    <w:multiLevelType w:val="hybridMultilevel"/>
    <w:tmpl w:val="A0E896C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D827246"/>
    <w:multiLevelType w:val="hybridMultilevel"/>
    <w:tmpl w:val="79706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A3A6A"/>
    <w:multiLevelType w:val="hybridMultilevel"/>
    <w:tmpl w:val="9C26FAB4"/>
    <w:lvl w:ilvl="0" w:tplc="0419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5">
    <w:nsid w:val="17B359E8"/>
    <w:multiLevelType w:val="hybridMultilevel"/>
    <w:tmpl w:val="D56C22A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D90B5C"/>
    <w:multiLevelType w:val="hybridMultilevel"/>
    <w:tmpl w:val="555ACCB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BBC5137"/>
    <w:multiLevelType w:val="hybridMultilevel"/>
    <w:tmpl w:val="CDCC8D0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435005E9"/>
    <w:multiLevelType w:val="multilevel"/>
    <w:tmpl w:val="E4F04D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9">
    <w:nsid w:val="45797607"/>
    <w:multiLevelType w:val="hybridMultilevel"/>
    <w:tmpl w:val="128AB8E8"/>
    <w:lvl w:ilvl="0" w:tplc="A3BA83C2">
      <w:start w:val="2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47C47ED0"/>
    <w:multiLevelType w:val="multilevel"/>
    <w:tmpl w:val="53E268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1">
    <w:nsid w:val="4AF01340"/>
    <w:multiLevelType w:val="hybridMultilevel"/>
    <w:tmpl w:val="49A0F210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2">
    <w:nsid w:val="4F4D0DF1"/>
    <w:multiLevelType w:val="hybridMultilevel"/>
    <w:tmpl w:val="10BEB2E8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3">
    <w:nsid w:val="5EB76F65"/>
    <w:multiLevelType w:val="hybridMultilevel"/>
    <w:tmpl w:val="6DE2DE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4AD00A1"/>
    <w:multiLevelType w:val="multilevel"/>
    <w:tmpl w:val="192AA6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">
    <w:nsid w:val="66A766FA"/>
    <w:multiLevelType w:val="hybridMultilevel"/>
    <w:tmpl w:val="9E8254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AC859B5"/>
    <w:multiLevelType w:val="hybridMultilevel"/>
    <w:tmpl w:val="D85031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E9A520A"/>
    <w:multiLevelType w:val="hybridMultilevel"/>
    <w:tmpl w:val="1AA815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EA21B8B"/>
    <w:multiLevelType w:val="hybridMultilevel"/>
    <w:tmpl w:val="D562C69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725E4C44"/>
    <w:multiLevelType w:val="hybridMultilevel"/>
    <w:tmpl w:val="2F6E101A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74925245"/>
    <w:multiLevelType w:val="hybridMultilevel"/>
    <w:tmpl w:val="DA9AC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6D75F6"/>
    <w:multiLevelType w:val="hybridMultilevel"/>
    <w:tmpl w:val="811EFE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8"/>
  </w:num>
  <w:num w:numId="4">
    <w:abstractNumId w:val="2"/>
  </w:num>
  <w:num w:numId="5">
    <w:abstractNumId w:val="7"/>
  </w:num>
  <w:num w:numId="6">
    <w:abstractNumId w:val="8"/>
  </w:num>
  <w:num w:numId="7">
    <w:abstractNumId w:val="14"/>
  </w:num>
  <w:num w:numId="8">
    <w:abstractNumId w:val="10"/>
  </w:num>
  <w:num w:numId="9">
    <w:abstractNumId w:val="11"/>
  </w:num>
  <w:num w:numId="10">
    <w:abstractNumId w:val="19"/>
  </w:num>
  <w:num w:numId="11">
    <w:abstractNumId w:val="21"/>
  </w:num>
  <w:num w:numId="12">
    <w:abstractNumId w:val="5"/>
  </w:num>
  <w:num w:numId="13">
    <w:abstractNumId w:val="3"/>
  </w:num>
  <w:num w:numId="14">
    <w:abstractNumId w:val="12"/>
  </w:num>
  <w:num w:numId="15">
    <w:abstractNumId w:val="20"/>
  </w:num>
  <w:num w:numId="16">
    <w:abstractNumId w:val="13"/>
  </w:num>
  <w:num w:numId="17">
    <w:abstractNumId w:val="1"/>
  </w:num>
  <w:num w:numId="18">
    <w:abstractNumId w:val="15"/>
  </w:num>
  <w:num w:numId="19">
    <w:abstractNumId w:val="16"/>
  </w:num>
  <w:num w:numId="20">
    <w:abstractNumId w:val="17"/>
  </w:num>
  <w:num w:numId="21">
    <w:abstractNumId w:val="9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34C1"/>
    <w:rsid w:val="0004218C"/>
    <w:rsid w:val="00050B13"/>
    <w:rsid w:val="000634C1"/>
    <w:rsid w:val="0008579B"/>
    <w:rsid w:val="000A55B6"/>
    <w:rsid w:val="000B07A8"/>
    <w:rsid w:val="000E6550"/>
    <w:rsid w:val="00104B84"/>
    <w:rsid w:val="0016244D"/>
    <w:rsid w:val="00165DD6"/>
    <w:rsid w:val="001A7418"/>
    <w:rsid w:val="001B2DB8"/>
    <w:rsid w:val="0020478E"/>
    <w:rsid w:val="00214DC3"/>
    <w:rsid w:val="002405DA"/>
    <w:rsid w:val="00271AC2"/>
    <w:rsid w:val="002F6B76"/>
    <w:rsid w:val="00342697"/>
    <w:rsid w:val="00360404"/>
    <w:rsid w:val="00370A90"/>
    <w:rsid w:val="00371CD7"/>
    <w:rsid w:val="00376816"/>
    <w:rsid w:val="0038737F"/>
    <w:rsid w:val="00387845"/>
    <w:rsid w:val="003A0EA1"/>
    <w:rsid w:val="003F7CD1"/>
    <w:rsid w:val="0043798F"/>
    <w:rsid w:val="004439B0"/>
    <w:rsid w:val="004665E8"/>
    <w:rsid w:val="00477453"/>
    <w:rsid w:val="004A0D7A"/>
    <w:rsid w:val="004C1C30"/>
    <w:rsid w:val="004C443B"/>
    <w:rsid w:val="00506E8A"/>
    <w:rsid w:val="00543475"/>
    <w:rsid w:val="00560A45"/>
    <w:rsid w:val="0058424E"/>
    <w:rsid w:val="0059563B"/>
    <w:rsid w:val="005971B4"/>
    <w:rsid w:val="005C5469"/>
    <w:rsid w:val="005C7988"/>
    <w:rsid w:val="006004D3"/>
    <w:rsid w:val="006131EA"/>
    <w:rsid w:val="0063553C"/>
    <w:rsid w:val="00640F46"/>
    <w:rsid w:val="00671E57"/>
    <w:rsid w:val="00682F0E"/>
    <w:rsid w:val="006A22F3"/>
    <w:rsid w:val="006C698D"/>
    <w:rsid w:val="006C7A79"/>
    <w:rsid w:val="006E055E"/>
    <w:rsid w:val="007233FF"/>
    <w:rsid w:val="00744C10"/>
    <w:rsid w:val="0075134E"/>
    <w:rsid w:val="008078BD"/>
    <w:rsid w:val="008109A2"/>
    <w:rsid w:val="008249AB"/>
    <w:rsid w:val="008365A5"/>
    <w:rsid w:val="00847BAE"/>
    <w:rsid w:val="00866398"/>
    <w:rsid w:val="00871344"/>
    <w:rsid w:val="00882B7B"/>
    <w:rsid w:val="008871CA"/>
    <w:rsid w:val="008E3D6F"/>
    <w:rsid w:val="00902CE1"/>
    <w:rsid w:val="009113A5"/>
    <w:rsid w:val="00911D60"/>
    <w:rsid w:val="009530CA"/>
    <w:rsid w:val="009A36D2"/>
    <w:rsid w:val="009A523B"/>
    <w:rsid w:val="00A055DE"/>
    <w:rsid w:val="00A43AEA"/>
    <w:rsid w:val="00A8749D"/>
    <w:rsid w:val="00A974D2"/>
    <w:rsid w:val="00AD084F"/>
    <w:rsid w:val="00AD2101"/>
    <w:rsid w:val="00B46A7C"/>
    <w:rsid w:val="00B55516"/>
    <w:rsid w:val="00B61856"/>
    <w:rsid w:val="00B64F5B"/>
    <w:rsid w:val="00B7568E"/>
    <w:rsid w:val="00B91F6F"/>
    <w:rsid w:val="00BB5F05"/>
    <w:rsid w:val="00BF7A0A"/>
    <w:rsid w:val="00C314BF"/>
    <w:rsid w:val="00C420F4"/>
    <w:rsid w:val="00C75953"/>
    <w:rsid w:val="00C8423C"/>
    <w:rsid w:val="00C94830"/>
    <w:rsid w:val="00CA0BE3"/>
    <w:rsid w:val="00CE0099"/>
    <w:rsid w:val="00CE2A8F"/>
    <w:rsid w:val="00D24208"/>
    <w:rsid w:val="00D2788D"/>
    <w:rsid w:val="00D8317E"/>
    <w:rsid w:val="00DD4695"/>
    <w:rsid w:val="00E05731"/>
    <w:rsid w:val="00E13FF1"/>
    <w:rsid w:val="00E172DA"/>
    <w:rsid w:val="00E214F6"/>
    <w:rsid w:val="00E23483"/>
    <w:rsid w:val="00E54438"/>
    <w:rsid w:val="00E76379"/>
    <w:rsid w:val="00ED5E38"/>
    <w:rsid w:val="00F01A08"/>
    <w:rsid w:val="00F450D3"/>
    <w:rsid w:val="00F62BCF"/>
    <w:rsid w:val="00F70886"/>
    <w:rsid w:val="00F726B4"/>
    <w:rsid w:val="00FA4BDF"/>
    <w:rsid w:val="00FD4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453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54347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434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43475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43475"/>
    <w:rPr>
      <w:rFonts w:ascii="Arial" w:hAnsi="Arial" w:cs="Arial"/>
      <w:b/>
      <w:bCs/>
      <w:sz w:val="26"/>
      <w:szCs w:val="26"/>
      <w:lang w:eastAsia="ru-RU"/>
    </w:rPr>
  </w:style>
  <w:style w:type="paragraph" w:customStyle="1" w:styleId="Default">
    <w:name w:val="Default"/>
    <w:uiPriority w:val="99"/>
    <w:rsid w:val="0054347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5434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956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9563B"/>
    <w:rPr>
      <w:rFonts w:ascii="Segoe UI" w:hAnsi="Segoe UI" w:cs="Segoe UI"/>
      <w:sz w:val="18"/>
      <w:szCs w:val="18"/>
      <w:lang w:eastAsia="ru-RU"/>
    </w:rPr>
  </w:style>
  <w:style w:type="paragraph" w:styleId="Title">
    <w:name w:val="Title"/>
    <w:basedOn w:val="Normal"/>
    <w:link w:val="TitleChar"/>
    <w:uiPriority w:val="99"/>
    <w:qFormat/>
    <w:rsid w:val="00387845"/>
    <w:pPr>
      <w:ind w:right="41"/>
      <w:jc w:val="center"/>
    </w:pPr>
    <w:rPr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387845"/>
    <w:rPr>
      <w:rFonts w:ascii="Times New Roman" w:hAnsi="Times New Roman" w:cs="Times New Roman"/>
      <w:sz w:val="20"/>
      <w:szCs w:val="20"/>
      <w:lang w:eastAsia="ru-RU"/>
    </w:rPr>
  </w:style>
  <w:style w:type="paragraph" w:styleId="BodyText2">
    <w:name w:val="Body Text 2"/>
    <w:basedOn w:val="Normal"/>
    <w:link w:val="BodyText2Char"/>
    <w:uiPriority w:val="99"/>
    <w:rsid w:val="00387845"/>
    <w:pPr>
      <w:ind w:right="41"/>
      <w:jc w:val="center"/>
    </w:pPr>
    <w:rPr>
      <w:b/>
      <w:sz w:val="28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387845"/>
    <w:rPr>
      <w:rFonts w:ascii="Times New Roman" w:hAnsi="Times New Roman" w:cs="Times New Roman"/>
      <w:b/>
      <w:sz w:val="20"/>
      <w:szCs w:val="20"/>
      <w:lang w:eastAsia="ru-RU"/>
    </w:rPr>
  </w:style>
  <w:style w:type="paragraph" w:styleId="Header">
    <w:name w:val="header"/>
    <w:basedOn w:val="Normal"/>
    <w:link w:val="HeaderChar"/>
    <w:uiPriority w:val="99"/>
    <w:rsid w:val="008871C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871CA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8871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871CA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6</Pages>
  <Words>753</Words>
  <Characters>4295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</dc:title>
  <dc:subject/>
  <dc:creator>NPC</dc:creator>
  <cp:keywords/>
  <dc:description/>
  <cp:lastModifiedBy>kvs</cp:lastModifiedBy>
  <cp:revision>2</cp:revision>
  <cp:lastPrinted>2019-01-24T08:01:00Z</cp:lastPrinted>
  <dcterms:created xsi:type="dcterms:W3CDTF">2021-01-24T20:18:00Z</dcterms:created>
  <dcterms:modified xsi:type="dcterms:W3CDTF">2021-01-24T20:18:00Z</dcterms:modified>
</cp:coreProperties>
</file>